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CA4" w:rsidRPr="003F48EE" w:rsidRDefault="00251EFE" w:rsidP="00446CA4">
      <w:bookmarkStart w:id="0" w:name="_GoBack"/>
      <w:bookmarkEnd w:id="0"/>
      <w:r>
        <w:rPr>
          <w:rFonts w:hint="eastAsia"/>
        </w:rPr>
        <w:t>別紙２</w:t>
      </w:r>
    </w:p>
    <w:p w:rsidR="00446CA4" w:rsidRPr="003F48EE" w:rsidRDefault="00446CA4" w:rsidP="00446CA4"/>
    <w:p w:rsidR="00446CA4" w:rsidRPr="003F48EE" w:rsidRDefault="00446CA4" w:rsidP="00446CA4">
      <w:pPr>
        <w:jc w:val="center"/>
      </w:pPr>
      <w:r w:rsidRPr="003F48EE">
        <w:rPr>
          <w:rFonts w:hint="eastAsia"/>
        </w:rPr>
        <w:t>新規常用雇用者名簿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2693"/>
        <w:gridCol w:w="1843"/>
        <w:gridCol w:w="1842"/>
      </w:tblGrid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  <w:spacing w:val="105"/>
              </w:rPr>
              <w:t>氏</w:t>
            </w:r>
            <w:r w:rsidRPr="003F48EE">
              <w:rPr>
                <w:rFonts w:hint="eastAsia"/>
              </w:rPr>
              <w:t>名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  <w:spacing w:val="105"/>
              </w:rPr>
              <w:t>住</w:t>
            </w:r>
            <w:r w:rsidRPr="003F48EE">
              <w:rPr>
                <w:rFonts w:hint="eastAsia"/>
              </w:rPr>
              <w:t>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　</w:t>
            </w:r>
            <w:r w:rsidRPr="003F48EE">
              <w:rPr>
                <w:rFonts w:hint="eastAsia"/>
                <w:spacing w:val="105"/>
              </w:rPr>
              <w:t>雇</w:t>
            </w:r>
            <w:r w:rsidRPr="003F48EE">
              <w:rPr>
                <w:rFonts w:hint="eastAsia"/>
                <w:spacing w:val="210"/>
              </w:rPr>
              <w:t>用</w:t>
            </w:r>
            <w:r w:rsidRPr="003F48EE">
              <w:rPr>
                <w:rFonts w:hint="eastAsia"/>
              </w:rPr>
              <w:t>年月日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  <w:spacing w:val="52"/>
              </w:rPr>
              <w:t xml:space="preserve">　</w:t>
            </w:r>
            <w:r w:rsidRPr="003F48EE">
              <w:rPr>
                <w:rFonts w:hint="eastAsia"/>
              </w:rPr>
              <w:t>雇用保</w:t>
            </w:r>
            <w:r w:rsidRPr="003F48EE">
              <w:rPr>
                <w:rFonts w:hint="eastAsia"/>
                <w:spacing w:val="157"/>
              </w:rPr>
              <w:t>険</w:t>
            </w:r>
            <w:r w:rsidRPr="003F48EE">
              <w:rPr>
                <w:rFonts w:hint="eastAsia"/>
                <w:spacing w:val="210"/>
              </w:rPr>
              <w:t>番</w:t>
            </w:r>
            <w:r w:rsidRPr="003F48EE">
              <w:rPr>
                <w:rFonts w:hint="eastAsia"/>
              </w:rPr>
              <w:t>号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  <w:tr w:rsidR="00446CA4" w:rsidRPr="003F48EE" w:rsidTr="00AC414D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2127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  <w:tc>
          <w:tcPr>
            <w:tcW w:w="1842" w:type="dxa"/>
            <w:vAlign w:val="center"/>
          </w:tcPr>
          <w:p w:rsidR="00446CA4" w:rsidRPr="003F48EE" w:rsidRDefault="00446CA4" w:rsidP="00AC414D">
            <w:pPr>
              <w:jc w:val="center"/>
            </w:pPr>
            <w:r w:rsidRPr="003F48EE">
              <w:rPr>
                <w:rFonts w:hint="eastAsia"/>
              </w:rPr>
              <w:t xml:space="preserve">　</w:t>
            </w:r>
          </w:p>
        </w:tc>
      </w:tr>
    </w:tbl>
    <w:p w:rsidR="00446CA4" w:rsidRPr="003F48EE" w:rsidRDefault="00446CA4" w:rsidP="00446CA4">
      <w:pPr>
        <w:jc w:val="left"/>
      </w:pPr>
    </w:p>
    <w:p w:rsidR="00446CA4" w:rsidRPr="003F48EE" w:rsidRDefault="00446CA4" w:rsidP="00446CA4"/>
    <w:p w:rsidR="00446CA4" w:rsidRPr="00446CA4" w:rsidRDefault="00446CA4" w:rsidP="00446CA4"/>
    <w:sectPr w:rsidR="00446CA4" w:rsidRPr="00446CA4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2DD" w:rsidRDefault="007442DD" w:rsidP="00053414">
      <w:r>
        <w:separator/>
      </w:r>
    </w:p>
  </w:endnote>
  <w:endnote w:type="continuationSeparator" w:id="0">
    <w:p w:rsidR="007442DD" w:rsidRDefault="007442DD" w:rsidP="0005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2DD" w:rsidRDefault="007442DD" w:rsidP="00053414">
      <w:r>
        <w:separator/>
      </w:r>
    </w:p>
  </w:footnote>
  <w:footnote w:type="continuationSeparator" w:id="0">
    <w:p w:rsidR="007442DD" w:rsidRDefault="007442DD" w:rsidP="00053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ttachedTemplate r:id="rId1"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8B2"/>
    <w:rsid w:val="000028AD"/>
    <w:rsid w:val="000078B1"/>
    <w:rsid w:val="00053414"/>
    <w:rsid w:val="00072EAD"/>
    <w:rsid w:val="000C1250"/>
    <w:rsid w:val="000D2D7D"/>
    <w:rsid w:val="000F27FD"/>
    <w:rsid w:val="001344F9"/>
    <w:rsid w:val="001463AB"/>
    <w:rsid w:val="001607D0"/>
    <w:rsid w:val="00162EA3"/>
    <w:rsid w:val="001748B2"/>
    <w:rsid w:val="00211135"/>
    <w:rsid w:val="0023181D"/>
    <w:rsid w:val="00251EFE"/>
    <w:rsid w:val="00255BE0"/>
    <w:rsid w:val="002608E8"/>
    <w:rsid w:val="0027746A"/>
    <w:rsid w:val="002E416D"/>
    <w:rsid w:val="00304662"/>
    <w:rsid w:val="00312D60"/>
    <w:rsid w:val="00380097"/>
    <w:rsid w:val="003A0EEF"/>
    <w:rsid w:val="003C2233"/>
    <w:rsid w:val="003D45F2"/>
    <w:rsid w:val="003F48EE"/>
    <w:rsid w:val="003F4ED7"/>
    <w:rsid w:val="004047C8"/>
    <w:rsid w:val="00406512"/>
    <w:rsid w:val="00446CA4"/>
    <w:rsid w:val="00451705"/>
    <w:rsid w:val="00492F34"/>
    <w:rsid w:val="005305E3"/>
    <w:rsid w:val="005461D8"/>
    <w:rsid w:val="005729E6"/>
    <w:rsid w:val="005B254D"/>
    <w:rsid w:val="005B5751"/>
    <w:rsid w:val="005E4EF2"/>
    <w:rsid w:val="006348C4"/>
    <w:rsid w:val="006618A3"/>
    <w:rsid w:val="006A34A5"/>
    <w:rsid w:val="006C1DD6"/>
    <w:rsid w:val="006C72E8"/>
    <w:rsid w:val="006E562D"/>
    <w:rsid w:val="007442DD"/>
    <w:rsid w:val="007A5557"/>
    <w:rsid w:val="00844E93"/>
    <w:rsid w:val="00870C40"/>
    <w:rsid w:val="008951ED"/>
    <w:rsid w:val="008C19DF"/>
    <w:rsid w:val="008C4E39"/>
    <w:rsid w:val="008F5A3D"/>
    <w:rsid w:val="008F5F23"/>
    <w:rsid w:val="00924ACF"/>
    <w:rsid w:val="00942CD3"/>
    <w:rsid w:val="009C3DAC"/>
    <w:rsid w:val="00A0053D"/>
    <w:rsid w:val="00A079F3"/>
    <w:rsid w:val="00A14A8F"/>
    <w:rsid w:val="00A22CF6"/>
    <w:rsid w:val="00A61E05"/>
    <w:rsid w:val="00AA39F2"/>
    <w:rsid w:val="00AA5D8A"/>
    <w:rsid w:val="00AC414D"/>
    <w:rsid w:val="00AE7840"/>
    <w:rsid w:val="00B057AF"/>
    <w:rsid w:val="00B1212D"/>
    <w:rsid w:val="00B42F74"/>
    <w:rsid w:val="00BD6C22"/>
    <w:rsid w:val="00C13651"/>
    <w:rsid w:val="00C41D2A"/>
    <w:rsid w:val="00C8745B"/>
    <w:rsid w:val="00C92D68"/>
    <w:rsid w:val="00CC65FF"/>
    <w:rsid w:val="00D379BA"/>
    <w:rsid w:val="00DF0FA4"/>
    <w:rsid w:val="00E10BC1"/>
    <w:rsid w:val="00E40F35"/>
    <w:rsid w:val="00E5722A"/>
    <w:rsid w:val="00E92956"/>
    <w:rsid w:val="00F70518"/>
    <w:rsid w:val="00F71989"/>
    <w:rsid w:val="00FA188B"/>
    <w:rsid w:val="00FA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3F265F4-4A00-48AF-B382-187C592B5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DF0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0C125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locked/>
    <w:rsid w:val="000C1250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youshiki.dot</Template>
  <TotalTime>0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cp:lastPrinted>2026-09-10T23:38:00Z</cp:lastPrinted>
  <dcterms:created xsi:type="dcterms:W3CDTF">2026-09-15T10:26:00Z</dcterms:created>
  <dcterms:modified xsi:type="dcterms:W3CDTF">2026-09-15T10:26:00Z</dcterms:modified>
</cp:coreProperties>
</file>