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ECA" w:rsidRDefault="000B453D" w:rsidP="00723ECA">
      <w:bookmarkStart w:id="0" w:name="_GoBack"/>
      <w:bookmarkEnd w:id="0"/>
      <w:r>
        <w:rPr>
          <w:rFonts w:hint="eastAsia"/>
        </w:rPr>
        <w:t>別紙</w:t>
      </w:r>
    </w:p>
    <w:p w:rsidR="00723ECA" w:rsidRDefault="00723ECA" w:rsidP="00723ECA"/>
    <w:p w:rsidR="00723ECA" w:rsidRDefault="00723ECA" w:rsidP="00723ECA">
      <w:pPr>
        <w:jc w:val="center"/>
      </w:pPr>
      <w:r>
        <w:rPr>
          <w:rFonts w:hint="eastAsia"/>
        </w:rPr>
        <w:t>投下固定資産内訳書</w:t>
      </w:r>
    </w:p>
    <w:p w:rsidR="00723ECA" w:rsidRDefault="00723ECA" w:rsidP="00723ECA"/>
    <w:p w:rsidR="00723ECA" w:rsidRDefault="00723ECA" w:rsidP="00723ECA">
      <w:r>
        <w:rPr>
          <w:rFonts w:hint="eastAsia"/>
        </w:rPr>
        <w:t>１　土地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560"/>
        <w:gridCol w:w="1275"/>
        <w:gridCol w:w="1134"/>
      </w:tblGrid>
      <w:tr w:rsidR="00723ECA">
        <w:trPr>
          <w:trHeight w:val="444"/>
        </w:trPr>
        <w:tc>
          <w:tcPr>
            <w:tcW w:w="2268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地</w:t>
            </w:r>
            <w:r>
              <w:rPr>
                <w:rFonts w:hint="eastAsia"/>
              </w:rPr>
              <w:t>番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地</w:t>
            </w:r>
            <w:r>
              <w:rPr>
                <w:rFonts w:hint="eastAsia"/>
              </w:rPr>
              <w:t>目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地積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取得価額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723ECA">
        <w:trPr>
          <w:trHeight w:val="780"/>
        </w:trPr>
        <w:tc>
          <w:tcPr>
            <w:tcW w:w="2268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2268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2268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2268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2268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2268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723ECA" w:rsidRDefault="00723ECA" w:rsidP="00723ECA"/>
    <w:p w:rsidR="00723ECA" w:rsidRDefault="00723ECA" w:rsidP="00723ECA">
      <w:r>
        <w:rPr>
          <w:rFonts w:hint="eastAsia"/>
        </w:rPr>
        <w:t>２　建物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134"/>
        <w:gridCol w:w="1559"/>
        <w:gridCol w:w="1560"/>
        <w:gridCol w:w="1275"/>
        <w:gridCol w:w="1134"/>
      </w:tblGrid>
      <w:tr w:rsidR="00723ECA">
        <w:trPr>
          <w:trHeight w:val="444"/>
        </w:trPr>
        <w:tc>
          <w:tcPr>
            <w:tcW w:w="1843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用</w:t>
            </w:r>
            <w:r>
              <w:rPr>
                <w:rFonts w:hint="eastAsia"/>
              </w:rPr>
              <w:t>途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構造</w:t>
            </w:r>
          </w:p>
        </w:tc>
        <w:tc>
          <w:tcPr>
            <w:tcW w:w="1559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床面積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取得価額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723ECA">
        <w:trPr>
          <w:trHeight w:val="780"/>
        </w:trPr>
        <w:tc>
          <w:tcPr>
            <w:tcW w:w="1843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843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843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843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843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723ECA" w:rsidRDefault="00723ECA" w:rsidP="00723ECA"/>
    <w:p w:rsidR="00723ECA" w:rsidRDefault="00723ECA" w:rsidP="00723ECA">
      <w:r>
        <w:br w:type="page"/>
      </w:r>
      <w:r>
        <w:rPr>
          <w:rFonts w:hint="eastAsia"/>
        </w:rPr>
        <w:lastRenderedPageBreak/>
        <w:t>３　償却資産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2552"/>
        <w:gridCol w:w="850"/>
        <w:gridCol w:w="1560"/>
        <w:gridCol w:w="1275"/>
        <w:gridCol w:w="1134"/>
      </w:tblGrid>
      <w:tr w:rsidR="00723ECA">
        <w:trPr>
          <w:trHeight w:val="444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種</w:t>
            </w:r>
            <w:r>
              <w:rPr>
                <w:rFonts w:hint="eastAsia"/>
              </w:rPr>
              <w:t>類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取得価額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23ECA">
        <w:trPr>
          <w:trHeight w:val="780"/>
        </w:trPr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:rsidR="00723ECA" w:rsidRDefault="00723ECA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723ECA" w:rsidRDefault="00723ECA" w:rsidP="00723ECA">
      <w:r>
        <w:rPr>
          <w:rFonts w:hint="eastAsia"/>
        </w:rPr>
        <w:t>※構築物、機械及び装置、車両・運搬具、工具・器具及び備品の順に記入すること。</w:t>
      </w:r>
    </w:p>
    <w:p w:rsidR="00723ECA" w:rsidRDefault="00723ECA" w:rsidP="00723ECA"/>
    <w:p w:rsidR="00657CCF" w:rsidRDefault="00657CCF" w:rsidP="00723ECA"/>
    <w:p w:rsidR="00723ECA" w:rsidRDefault="00216419" w:rsidP="00657CCF">
      <w:pPr>
        <w:jc w:val="center"/>
      </w:pPr>
      <w:r>
        <w:rPr>
          <w:rFonts w:hint="eastAsia"/>
          <w:spacing w:val="105"/>
        </w:rPr>
        <w:t>宣誓</w:t>
      </w:r>
      <w:r w:rsidR="00723ECA">
        <w:rPr>
          <w:rFonts w:hint="eastAsia"/>
        </w:rPr>
        <w:t>書</w:t>
      </w:r>
    </w:p>
    <w:p w:rsidR="00657CCF" w:rsidRDefault="00657CCF" w:rsidP="00657CCF">
      <w:pPr>
        <w:jc w:val="center"/>
      </w:pPr>
    </w:p>
    <w:p w:rsidR="00723ECA" w:rsidRDefault="00723ECA" w:rsidP="00723ECA">
      <w:r>
        <w:rPr>
          <w:rFonts w:hint="eastAsia"/>
        </w:rPr>
        <w:t xml:space="preserve">　小千谷市</w:t>
      </w:r>
      <w:r w:rsidR="001874C4">
        <w:rPr>
          <w:rFonts w:hint="eastAsia"/>
        </w:rPr>
        <w:t>企業立地促進条例第３</w:t>
      </w:r>
      <w:r w:rsidR="00876D4B">
        <w:rPr>
          <w:rFonts w:hint="eastAsia"/>
        </w:rPr>
        <w:t>条の規定による奨励企業の指定を受けるに当たり、</w:t>
      </w:r>
      <w:r>
        <w:rPr>
          <w:rFonts w:hint="eastAsia"/>
        </w:rPr>
        <w:t>投下固定資産内訳書に記載の固定資産については、取替及び更新</w:t>
      </w:r>
      <w:r w:rsidR="007A513C">
        <w:rPr>
          <w:rFonts w:hint="eastAsia"/>
        </w:rPr>
        <w:t>によるもの</w:t>
      </w:r>
      <w:r>
        <w:rPr>
          <w:rFonts w:hint="eastAsia"/>
        </w:rPr>
        <w:t>が含まれないことをここに宣誓します。</w:t>
      </w:r>
    </w:p>
    <w:p w:rsidR="00723ECA" w:rsidRPr="00AD5FBA" w:rsidRDefault="00723ECA" w:rsidP="00723ECA"/>
    <w:p w:rsidR="00723ECA" w:rsidRDefault="00723ECA" w:rsidP="00723ECA">
      <w:r>
        <w:rPr>
          <w:rFonts w:hint="eastAsia"/>
        </w:rPr>
        <w:t xml:space="preserve">　　　　年　　月　　日</w:t>
      </w:r>
    </w:p>
    <w:p w:rsidR="00723ECA" w:rsidRDefault="00723ECA" w:rsidP="00723ECA"/>
    <w:p w:rsidR="00723ECA" w:rsidRDefault="00723ECA" w:rsidP="00723ECA">
      <w:pPr>
        <w:jc w:val="right"/>
      </w:pPr>
      <w:r>
        <w:rPr>
          <w:rFonts w:hint="eastAsia"/>
          <w:spacing w:val="157"/>
        </w:rPr>
        <w:t>所在</w:t>
      </w:r>
      <w:r>
        <w:rPr>
          <w:rFonts w:hint="eastAsia"/>
        </w:rPr>
        <w:t xml:space="preserve">地　　　　　　　　　　　　</w:t>
      </w:r>
    </w:p>
    <w:p w:rsidR="00723ECA" w:rsidRDefault="00723ECA" w:rsidP="00723ECA">
      <w:pPr>
        <w:jc w:val="right"/>
      </w:pPr>
      <w:r w:rsidRPr="00723ECA">
        <w:rPr>
          <w:rFonts w:hint="eastAsia"/>
          <w:fitText w:val="1260" w:id="-377693952"/>
        </w:rPr>
        <w:t>商号又は名称</w:t>
      </w:r>
      <w:r>
        <w:rPr>
          <w:rFonts w:hint="eastAsia"/>
        </w:rPr>
        <w:t xml:space="preserve">　　　　　　　　　　　　</w:t>
      </w:r>
    </w:p>
    <w:p w:rsidR="001748B2" w:rsidRPr="00AA39F2" w:rsidRDefault="00723ECA" w:rsidP="00657CCF">
      <w:pPr>
        <w:jc w:val="right"/>
      </w:pPr>
      <w:r>
        <w:rPr>
          <w:rFonts w:hint="eastAsia"/>
        </w:rPr>
        <w:t xml:space="preserve">代表者職氏名　　　　　　　　　　　　</w:t>
      </w:r>
    </w:p>
    <w:sectPr w:rsidR="001748B2" w:rsidRPr="00AA39F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2F6" w:rsidRDefault="009E32F6" w:rsidP="00053414">
      <w:r>
        <w:separator/>
      </w:r>
    </w:p>
  </w:endnote>
  <w:endnote w:type="continuationSeparator" w:id="0">
    <w:p w:rsidR="009E32F6" w:rsidRDefault="009E32F6" w:rsidP="0005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2F6" w:rsidRDefault="009E32F6" w:rsidP="00053414">
      <w:r>
        <w:separator/>
      </w:r>
    </w:p>
  </w:footnote>
  <w:footnote w:type="continuationSeparator" w:id="0">
    <w:p w:rsidR="009E32F6" w:rsidRDefault="009E32F6" w:rsidP="00053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ttachedTemplate r:id="rId1"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8B2"/>
    <w:rsid w:val="000028AD"/>
    <w:rsid w:val="00053414"/>
    <w:rsid w:val="000B453D"/>
    <w:rsid w:val="000C1250"/>
    <w:rsid w:val="001344F9"/>
    <w:rsid w:val="001748B2"/>
    <w:rsid w:val="001874C4"/>
    <w:rsid w:val="00216419"/>
    <w:rsid w:val="00252FBA"/>
    <w:rsid w:val="00254CFF"/>
    <w:rsid w:val="0027322F"/>
    <w:rsid w:val="003221D1"/>
    <w:rsid w:val="00382B83"/>
    <w:rsid w:val="003A0EEF"/>
    <w:rsid w:val="003B7B7E"/>
    <w:rsid w:val="003D45F2"/>
    <w:rsid w:val="003F4ED7"/>
    <w:rsid w:val="004047C8"/>
    <w:rsid w:val="00406512"/>
    <w:rsid w:val="00437785"/>
    <w:rsid w:val="00450463"/>
    <w:rsid w:val="00575CDC"/>
    <w:rsid w:val="00605184"/>
    <w:rsid w:val="00651D3D"/>
    <w:rsid w:val="00657CCF"/>
    <w:rsid w:val="00694049"/>
    <w:rsid w:val="006A34A5"/>
    <w:rsid w:val="006C1DD6"/>
    <w:rsid w:val="006E0D3A"/>
    <w:rsid w:val="00723ECA"/>
    <w:rsid w:val="0076776E"/>
    <w:rsid w:val="007A513C"/>
    <w:rsid w:val="007B024A"/>
    <w:rsid w:val="00844E93"/>
    <w:rsid w:val="00870C40"/>
    <w:rsid w:val="00876D4B"/>
    <w:rsid w:val="00881ADD"/>
    <w:rsid w:val="008951ED"/>
    <w:rsid w:val="008A3B76"/>
    <w:rsid w:val="008E4A9F"/>
    <w:rsid w:val="008F5F23"/>
    <w:rsid w:val="00942CD3"/>
    <w:rsid w:val="009B402C"/>
    <w:rsid w:val="009C3543"/>
    <w:rsid w:val="009C3DAC"/>
    <w:rsid w:val="009E32F6"/>
    <w:rsid w:val="00A0053D"/>
    <w:rsid w:val="00A22CF6"/>
    <w:rsid w:val="00A61E05"/>
    <w:rsid w:val="00AA39F2"/>
    <w:rsid w:val="00AD5FBA"/>
    <w:rsid w:val="00B21269"/>
    <w:rsid w:val="00B42F74"/>
    <w:rsid w:val="00B60594"/>
    <w:rsid w:val="00B74FBE"/>
    <w:rsid w:val="00BA3E41"/>
    <w:rsid w:val="00BD6C22"/>
    <w:rsid w:val="00BE64A9"/>
    <w:rsid w:val="00C41D2A"/>
    <w:rsid w:val="00C60D36"/>
    <w:rsid w:val="00C8745B"/>
    <w:rsid w:val="00CA685B"/>
    <w:rsid w:val="00CE37C8"/>
    <w:rsid w:val="00D21C3D"/>
    <w:rsid w:val="00DA6EA1"/>
    <w:rsid w:val="00DE2031"/>
    <w:rsid w:val="00DF0FA4"/>
    <w:rsid w:val="00DF2EE7"/>
    <w:rsid w:val="00E40F35"/>
    <w:rsid w:val="00E42FE4"/>
    <w:rsid w:val="00EC10A8"/>
    <w:rsid w:val="00F70518"/>
    <w:rsid w:val="00FE45DC"/>
    <w:rsid w:val="00FE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CA11479-8C5D-4946-86D6-94BFA0C6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DF0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0C125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locked/>
    <w:rsid w:val="000C125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0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cp:lastPrinted>2026-07-17T11:10:00Z</cp:lastPrinted>
  <dcterms:created xsi:type="dcterms:W3CDTF">2026-09-15T10:25:00Z</dcterms:created>
  <dcterms:modified xsi:type="dcterms:W3CDTF">2026-09-15T10:25:00Z</dcterms:modified>
</cp:coreProperties>
</file>